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752E9568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6D49504A" w14:textId="66B19ECA" w:rsidR="001B2ABD" w:rsidRDefault="00647826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725A5D1" wp14:editId="1F3CA3D9">
                  <wp:extent cx="2015950" cy="2006393"/>
                  <wp:effectExtent l="133350" t="114300" r="137160" b="165735"/>
                  <wp:docPr id="14916354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635446" name="Picture 1491635446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" r="-235"/>
                          <a:stretch/>
                        </pic:blipFill>
                        <pic:spPr bwMode="auto">
                          <a:xfrm>
                            <a:off x="0" y="0"/>
                            <a:ext cx="2019777" cy="20102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309A1C39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23397B91" w14:textId="58AE8D30" w:rsidR="001B2ABD" w:rsidRPr="00371602" w:rsidRDefault="00CD7C71" w:rsidP="001B2ABD">
            <w:pPr>
              <w:pStyle w:val="Title"/>
              <w:rPr>
                <w:rFonts w:ascii="Times New Roman" w:hAnsi="Times New Roman" w:cs="Times New Roman"/>
              </w:rPr>
            </w:pPr>
            <w:r w:rsidRPr="00371602">
              <w:rPr>
                <w:rFonts w:ascii="Times New Roman" w:hAnsi="Times New Roman" w:cs="Times New Roman"/>
              </w:rPr>
              <w:t>Pream Shah</w:t>
            </w:r>
          </w:p>
          <w:p w14:paraId="33BD4DB1" w14:textId="77777777" w:rsidR="001B2ABD" w:rsidRDefault="00371602" w:rsidP="001B2ABD">
            <w:pPr>
              <w:pStyle w:val="Subtitle"/>
              <w:rPr>
                <w:spacing w:val="0"/>
                <w:w w:val="100"/>
                <w:sz w:val="40"/>
                <w:szCs w:val="40"/>
              </w:rPr>
            </w:pPr>
            <w:r w:rsidRPr="00371602">
              <w:rPr>
                <w:spacing w:val="0"/>
                <w:w w:val="100"/>
                <w:sz w:val="40"/>
                <w:szCs w:val="40"/>
              </w:rPr>
              <w:t xml:space="preserve">Fronted </w:t>
            </w:r>
            <w:r w:rsidR="00CD7C71" w:rsidRPr="00371602">
              <w:rPr>
                <w:spacing w:val="0"/>
                <w:w w:val="100"/>
                <w:sz w:val="40"/>
                <w:szCs w:val="40"/>
              </w:rPr>
              <w:t>Developer</w:t>
            </w:r>
          </w:p>
          <w:p w14:paraId="2406982B" w14:textId="77777777" w:rsidR="00371602" w:rsidRDefault="00371602" w:rsidP="00371602"/>
          <w:p w14:paraId="6F4640BD" w14:textId="241EF4E5" w:rsidR="00371602" w:rsidRPr="00371602" w:rsidRDefault="00371602" w:rsidP="00371602"/>
        </w:tc>
      </w:tr>
      <w:tr w:rsidR="001B2ABD" w14:paraId="2BCBAB9B" w14:textId="77777777" w:rsidTr="001B2ABD">
        <w:tc>
          <w:tcPr>
            <w:tcW w:w="3600" w:type="dxa"/>
          </w:tcPr>
          <w:sdt>
            <w:sdtPr>
              <w:id w:val="-1711873194"/>
              <w:placeholder>
                <w:docPart w:val="A90D4173A2734F92A17802DE1C7DCE24"/>
              </w:placeholder>
              <w:temporary/>
              <w:showingPlcHdr/>
              <w15:appearance w15:val="hidden"/>
            </w:sdtPr>
            <w:sdtContent>
              <w:p w14:paraId="1726B5A3" w14:textId="77777777" w:rsidR="001B2ABD" w:rsidRDefault="00036450" w:rsidP="00036450">
                <w:pPr>
                  <w:pStyle w:val="Heading3"/>
                </w:pPr>
                <w:r w:rsidRPr="00D5459D">
                  <w:t>Profile</w:t>
                </w:r>
              </w:p>
            </w:sdtContent>
          </w:sdt>
          <w:p w14:paraId="240C41FF" w14:textId="33B99374" w:rsidR="00036450" w:rsidRPr="00CD7C71" w:rsidRDefault="00CD7C71" w:rsidP="00036450">
            <w:pPr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</w:rPr>
              <w:br/>
            </w:r>
            <w:r w:rsidRPr="00CD7C71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Hi I'm Pream Shah </w:t>
            </w:r>
            <w:proofErr w:type="spellStart"/>
            <w:r w:rsidRPr="00CD7C71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i'm</w:t>
            </w:r>
            <w:proofErr w:type="spellEnd"/>
            <w:r w:rsidRPr="00CD7C71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r w:rsidR="00371602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Frontend </w:t>
            </w:r>
            <w:r w:rsidRPr="00CD7C71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Developer</w:t>
            </w:r>
            <w:r w:rsidR="00371602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.</w:t>
            </w:r>
          </w:p>
          <w:p w14:paraId="34C0FD15" w14:textId="77777777" w:rsidR="00CD7C71" w:rsidRPr="00CD7C71" w:rsidRDefault="00CD7C71" w:rsidP="00036450">
            <w:pPr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</w:p>
          <w:p w14:paraId="750D43D2" w14:textId="77777777" w:rsidR="00CD7C71" w:rsidRPr="00CD7C71" w:rsidRDefault="00CD7C71" w:rsidP="00036450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</w:p>
          <w:sdt>
            <w:sdtPr>
              <w:id w:val="-1954003311"/>
              <w:placeholder>
                <w:docPart w:val="AE2116EB4CE64F9CB5F662C69C307E78"/>
              </w:placeholder>
              <w:temporary/>
              <w:showingPlcHdr/>
              <w15:appearance w15:val="hidden"/>
            </w:sdtPr>
            <w:sdtContent>
              <w:p w14:paraId="054C8F5C" w14:textId="77777777" w:rsidR="00036450" w:rsidRPr="00CB0055" w:rsidRDefault="00CB0055" w:rsidP="00CB0055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555B37957DE44D0B909290A635CB23DA"/>
              </w:placeholder>
              <w:temporary/>
              <w:showingPlcHdr/>
              <w15:appearance w15:val="hidden"/>
            </w:sdtPr>
            <w:sdtContent>
              <w:p w14:paraId="652466FB" w14:textId="77777777" w:rsidR="004D3011" w:rsidRDefault="004D3011" w:rsidP="004D3011">
                <w:r w:rsidRPr="004D3011">
                  <w:t>PHONE:</w:t>
                </w:r>
              </w:p>
            </w:sdtContent>
          </w:sdt>
          <w:p w14:paraId="408F8B9E" w14:textId="5A115A43" w:rsidR="004D3011" w:rsidRDefault="00CD7C71" w:rsidP="004D3011">
            <w:r>
              <w:t>+977 9814322966</w:t>
            </w:r>
          </w:p>
          <w:p w14:paraId="5DEBFD78" w14:textId="77777777" w:rsidR="004D3011" w:rsidRPr="004D3011" w:rsidRDefault="004D3011" w:rsidP="004D3011"/>
          <w:sdt>
            <w:sdtPr>
              <w:id w:val="67859272"/>
              <w:placeholder>
                <w:docPart w:val="6275766144824C2597DD02C52D51FAFF"/>
              </w:placeholder>
              <w:temporary/>
              <w:showingPlcHdr/>
              <w15:appearance w15:val="hidden"/>
            </w:sdtPr>
            <w:sdtContent>
              <w:p w14:paraId="4167D2F7" w14:textId="77777777" w:rsidR="004D3011" w:rsidRDefault="004D3011" w:rsidP="004D3011">
                <w:r w:rsidRPr="004D3011">
                  <w:t>WEBSITE:</w:t>
                </w:r>
              </w:p>
            </w:sdtContent>
          </w:sdt>
          <w:p w14:paraId="47151690" w14:textId="7C98F45E" w:rsidR="004D3011" w:rsidRDefault="00CD7C71" w:rsidP="004D3011">
            <w:r w:rsidRPr="00CD7C71">
              <w:t>https://preamshah.blogspot.com/</w:t>
            </w:r>
          </w:p>
          <w:p w14:paraId="0F0F5B12" w14:textId="77777777" w:rsidR="004D3011" w:rsidRDefault="004D3011" w:rsidP="004D3011"/>
          <w:sdt>
            <w:sdtPr>
              <w:id w:val="-240260293"/>
              <w:placeholder>
                <w:docPart w:val="A93FD73CAF9D4371ADB4A80813BB1C71"/>
              </w:placeholder>
              <w:temporary/>
              <w:showingPlcHdr/>
              <w15:appearance w15:val="hidden"/>
            </w:sdtPr>
            <w:sdtContent>
              <w:p w14:paraId="5B258353" w14:textId="10198CFC" w:rsidR="004D3011" w:rsidRDefault="004D3011" w:rsidP="004D3011">
                <w:r w:rsidRPr="004D3011">
                  <w:t>EMAIL:</w:t>
                </w:r>
              </w:p>
            </w:sdtContent>
          </w:sdt>
          <w:p w14:paraId="492BF36C" w14:textId="1736BFFE" w:rsidR="00036450" w:rsidRPr="00E4381A" w:rsidRDefault="00CD7C71" w:rsidP="004D3011">
            <w:pPr>
              <w:rPr>
                <w:rStyle w:val="Hyperlink"/>
              </w:rPr>
            </w:pPr>
            <w:r>
              <w:rPr>
                <w:rStyle w:val="Hyperlink"/>
              </w:rPr>
              <w:t>preamshahofficial@gmail.com</w:t>
            </w:r>
          </w:p>
          <w:sdt>
            <w:sdtPr>
              <w:id w:val="-1444214663"/>
              <w:placeholder>
                <w:docPart w:val="8327DFA350E44858A9DE8D9EC4D3D92C"/>
              </w:placeholder>
              <w:temporary/>
              <w:showingPlcHdr/>
              <w15:appearance w15:val="hidden"/>
            </w:sdtPr>
            <w:sdtContent>
              <w:p w14:paraId="36266222" w14:textId="77777777" w:rsidR="004D3011" w:rsidRPr="00CB0055" w:rsidRDefault="00CB0055" w:rsidP="00CB0055">
                <w:pPr>
                  <w:pStyle w:val="Heading3"/>
                </w:pPr>
                <w:r w:rsidRPr="00CB0055">
                  <w:t>Hobbies</w:t>
                </w:r>
              </w:p>
            </w:sdtContent>
          </w:sdt>
          <w:p w14:paraId="798F7B67" w14:textId="604BB4D5" w:rsidR="004D3011" w:rsidRDefault="00CD7C71" w:rsidP="00371602">
            <w:r>
              <w:t>Exploring in technology Field</w:t>
            </w:r>
          </w:p>
          <w:p w14:paraId="107E2272" w14:textId="744EEE62" w:rsidR="004D3011" w:rsidRDefault="00CD7C71" w:rsidP="004D3011">
            <w:r>
              <w:t>Exploring internet world</w:t>
            </w:r>
          </w:p>
          <w:p w14:paraId="3AFCD4E9" w14:textId="19780D2E" w:rsidR="00CD7C71" w:rsidRDefault="00CD7C71" w:rsidP="004D3011">
            <w:r>
              <w:t>Visiting New place</w:t>
            </w:r>
          </w:p>
          <w:p w14:paraId="5123D2E1" w14:textId="661E39A2" w:rsidR="004D3011" w:rsidRPr="004D3011" w:rsidRDefault="00CD7C71" w:rsidP="004D3011">
            <w:r>
              <w:t>Researching in Tech</w:t>
            </w:r>
          </w:p>
        </w:tc>
        <w:tc>
          <w:tcPr>
            <w:tcW w:w="720" w:type="dxa"/>
          </w:tcPr>
          <w:p w14:paraId="665DDAD3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id w:val="1049110328"/>
              <w:placeholder>
                <w:docPart w:val="100E7F99F5FD487789F01B6AF3457706"/>
              </w:placeholder>
              <w:temporary/>
              <w:showingPlcHdr/>
              <w15:appearance w15:val="hidden"/>
            </w:sdtPr>
            <w:sdtContent>
              <w:p w14:paraId="39A0CFBB" w14:textId="77777777" w:rsidR="001B2ABD" w:rsidRDefault="00E25A26" w:rsidP="00036450">
                <w:pPr>
                  <w:pStyle w:val="Heading2"/>
                </w:pPr>
                <w:r w:rsidRPr="00036450">
                  <w:t>EDUCATION</w:t>
                </w:r>
              </w:p>
            </w:sdtContent>
          </w:sdt>
          <w:p w14:paraId="78BAA654" w14:textId="22A5836B" w:rsidR="00CD7C71" w:rsidRDefault="00CD7C71" w:rsidP="00647826">
            <w:pPr>
              <w:pStyle w:val="Heading4"/>
            </w:pPr>
            <w:r>
              <w:t xml:space="preserve">Bright Future English Boarding school </w:t>
            </w:r>
            <w:proofErr w:type="spellStart"/>
            <w:r>
              <w:t>Saptari</w:t>
            </w:r>
            <w:proofErr w:type="spellEnd"/>
            <w:r w:rsidR="001A6947">
              <w:t>,</w:t>
            </w:r>
            <w:r>
              <w:t xml:space="preserve"> Nepal</w:t>
            </w:r>
          </w:p>
          <w:p w14:paraId="53D56000" w14:textId="1C235506" w:rsidR="00647826" w:rsidRDefault="00647826" w:rsidP="00647826">
            <w:r>
              <w:t>[Bs.206</w:t>
            </w:r>
            <w:r w:rsidR="001A6947">
              <w:t>1</w:t>
            </w:r>
            <w:r>
              <w:t xml:space="preserve"> to 207</w:t>
            </w:r>
            <w:r w:rsidR="001A6947">
              <w:t>9</w:t>
            </w:r>
            <w:r>
              <w:t xml:space="preserve">] </w:t>
            </w:r>
            <w:r>
              <w:t>Nursery to 6th</w:t>
            </w:r>
          </w:p>
          <w:p w14:paraId="0E1A5009" w14:textId="3BD0B1F9" w:rsidR="00036450" w:rsidRDefault="00036450" w:rsidP="00036450"/>
          <w:p w14:paraId="227D1807" w14:textId="3F9DC543" w:rsidR="00036450" w:rsidRPr="00B359E4" w:rsidRDefault="001A6947" w:rsidP="00B359E4">
            <w:pPr>
              <w:pStyle w:val="Heading4"/>
            </w:pPr>
            <w:r>
              <w:t xml:space="preserve">Shree 5 Mahendra secondary School </w:t>
            </w:r>
            <w:proofErr w:type="spellStart"/>
            <w:r>
              <w:t>Saptari</w:t>
            </w:r>
            <w:proofErr w:type="spellEnd"/>
            <w:r>
              <w:t>, Nepal</w:t>
            </w:r>
          </w:p>
          <w:p w14:paraId="59979D55" w14:textId="107A331B" w:rsidR="001A6947" w:rsidRDefault="001A6947" w:rsidP="00036450">
            <w:r>
              <w:t>[Bs.2070 to 2074] 7</w:t>
            </w:r>
            <w:r w:rsidRPr="001A6947">
              <w:rPr>
                <w:vertAlign w:val="superscript"/>
              </w:rPr>
              <w:t>th</w:t>
            </w:r>
            <w:r>
              <w:t xml:space="preserve"> to 10</w:t>
            </w:r>
            <w:r w:rsidRPr="001A6947">
              <w:rPr>
                <w:vertAlign w:val="superscript"/>
              </w:rPr>
              <w:t>th</w:t>
            </w:r>
            <w:r>
              <w:t xml:space="preserve"> </w:t>
            </w:r>
          </w:p>
          <w:p w14:paraId="41EA9370" w14:textId="09623B8D" w:rsidR="001A6947" w:rsidRDefault="001A6947" w:rsidP="00036450">
            <w:r>
              <w:t>Board Exam passed from 2.65 GPA</w:t>
            </w:r>
          </w:p>
          <w:p w14:paraId="63EF6354" w14:textId="77777777" w:rsidR="001A6947" w:rsidRDefault="001A6947" w:rsidP="00036450"/>
          <w:p w14:paraId="06E71A2C" w14:textId="185BD387" w:rsidR="001A6947" w:rsidRDefault="001A6947" w:rsidP="001A6947">
            <w:pPr>
              <w:pStyle w:val="Heading4"/>
            </w:pPr>
            <w:proofErr w:type="gramStart"/>
            <w:r>
              <w:t>Golden park</w:t>
            </w:r>
            <w:proofErr w:type="gramEnd"/>
            <w:r>
              <w:t xml:space="preserve"> college Biratnagar, Nepal</w:t>
            </w:r>
          </w:p>
          <w:p w14:paraId="3DC13C78" w14:textId="715AA9DF" w:rsidR="00371602" w:rsidRPr="00371602" w:rsidRDefault="00371602" w:rsidP="00371602">
            <w:r>
              <w:t>[From Bs.2075 Running]</w:t>
            </w:r>
          </w:p>
          <w:p w14:paraId="3818FB89" w14:textId="721527B4" w:rsidR="001A6947" w:rsidRPr="001A6947" w:rsidRDefault="001A6947" w:rsidP="001A6947">
            <w:proofErr w:type="spellStart"/>
            <w:r>
              <w:t>Deploma</w:t>
            </w:r>
            <w:proofErr w:type="spellEnd"/>
            <w:r>
              <w:t xml:space="preserve"> in Computer Engineering</w:t>
            </w:r>
          </w:p>
          <w:p w14:paraId="4BE3EA22" w14:textId="42B723D9" w:rsidR="001A6947" w:rsidRDefault="001A6947" w:rsidP="00036450"/>
          <w:sdt>
            <w:sdtPr>
              <w:rPr>
                <w:sz w:val="40"/>
                <w:szCs w:val="40"/>
              </w:rPr>
              <w:id w:val="1669594239"/>
              <w:placeholder>
                <w:docPart w:val="997AC7B8A8D14E6E89B60EA0A022E848"/>
              </w:placeholder>
              <w:temporary/>
              <w:showingPlcHdr/>
              <w15:appearance w15:val="hidden"/>
            </w:sdtPr>
            <w:sdtContent>
              <w:p w14:paraId="69911DFC" w14:textId="77777777" w:rsidR="00036450" w:rsidRPr="00371602" w:rsidRDefault="00180329" w:rsidP="00036450">
                <w:pPr>
                  <w:pStyle w:val="Heading2"/>
                  <w:rPr>
                    <w:sz w:val="40"/>
                    <w:szCs w:val="40"/>
                  </w:rPr>
                </w:pPr>
                <w:r w:rsidRPr="00371602">
                  <w:rPr>
                    <w:rStyle w:val="Heading2Char"/>
                    <w:b/>
                    <w:bCs/>
                    <w:caps/>
                    <w:sz w:val="40"/>
                    <w:szCs w:val="40"/>
                  </w:rPr>
                  <w:t>SKILLS</w:t>
                </w:r>
              </w:p>
            </w:sdtContent>
          </w:sdt>
          <w:p w14:paraId="7F383EBC" w14:textId="2E9B778C" w:rsidR="00036450" w:rsidRPr="00371602" w:rsidRDefault="00371602" w:rsidP="004D3011">
            <w:pPr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 w:rsidRPr="00371602">
              <w:rPr>
                <w:rFonts w:ascii="Arial Rounded MT Bold" w:hAnsi="Arial Rounded MT Bold"/>
                <w:noProof/>
                <w:color w:val="000000" w:themeColor="text1"/>
                <w:sz w:val="24"/>
                <w:szCs w:val="24"/>
              </w:rPr>
              <w:t>HTML</w:t>
            </w:r>
            <w:r>
              <w:rPr>
                <w:rFonts w:ascii="Arial Rounded MT Bold" w:hAnsi="Arial Rounded MT Bold"/>
                <w:noProof/>
                <w:color w:val="000000" w:themeColor="text1"/>
                <w:sz w:val="24"/>
                <w:szCs w:val="24"/>
              </w:rPr>
              <w:t xml:space="preserve">, </w:t>
            </w:r>
            <w:r w:rsidRPr="00371602">
              <w:rPr>
                <w:rFonts w:ascii="Arial Rounded MT Bold" w:hAnsi="Arial Rounded MT Bold"/>
                <w:noProof/>
                <w:color w:val="000000" w:themeColor="text1"/>
                <w:sz w:val="24"/>
                <w:szCs w:val="24"/>
              </w:rPr>
              <w:t>CSS &amp; JAVASCRIPT</w:t>
            </w:r>
          </w:p>
        </w:tc>
      </w:tr>
    </w:tbl>
    <w:p w14:paraId="3F833625" w14:textId="77777777" w:rsidR="00000000" w:rsidRDefault="00000000" w:rsidP="000C45FF">
      <w:pPr>
        <w:tabs>
          <w:tab w:val="left" w:pos="990"/>
        </w:tabs>
      </w:pPr>
    </w:p>
    <w:sectPr w:rsidR="0043117B" w:rsidSect="00461CB3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6FEC4" w14:textId="77777777" w:rsidR="00461CB3" w:rsidRDefault="00461CB3" w:rsidP="000C45FF">
      <w:r>
        <w:separator/>
      </w:r>
    </w:p>
  </w:endnote>
  <w:endnote w:type="continuationSeparator" w:id="0">
    <w:p w14:paraId="76CB3A2A" w14:textId="77777777" w:rsidR="00461CB3" w:rsidRDefault="00461CB3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118BB" w14:textId="77777777" w:rsidR="00461CB3" w:rsidRDefault="00461CB3" w:rsidP="000C45FF">
      <w:r>
        <w:separator/>
      </w:r>
    </w:p>
  </w:footnote>
  <w:footnote w:type="continuationSeparator" w:id="0">
    <w:p w14:paraId="3FC45994" w14:textId="77777777" w:rsidR="00461CB3" w:rsidRDefault="00461CB3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31391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4FA54F" wp14:editId="2685B37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646E3A"/>
    <w:multiLevelType w:val="hybridMultilevel"/>
    <w:tmpl w:val="E32A7226"/>
    <w:lvl w:ilvl="0" w:tplc="9EF0FEA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5815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C71"/>
    <w:rsid w:val="00036450"/>
    <w:rsid w:val="00094499"/>
    <w:rsid w:val="000C45FF"/>
    <w:rsid w:val="000E3FD1"/>
    <w:rsid w:val="00112054"/>
    <w:rsid w:val="001317D8"/>
    <w:rsid w:val="001525E1"/>
    <w:rsid w:val="00180329"/>
    <w:rsid w:val="0019001F"/>
    <w:rsid w:val="001A6947"/>
    <w:rsid w:val="001A74A5"/>
    <w:rsid w:val="001B2ABD"/>
    <w:rsid w:val="001E0391"/>
    <w:rsid w:val="001E1759"/>
    <w:rsid w:val="001F1ECC"/>
    <w:rsid w:val="002400EB"/>
    <w:rsid w:val="00256CF7"/>
    <w:rsid w:val="00281FD5"/>
    <w:rsid w:val="0030481B"/>
    <w:rsid w:val="003156FC"/>
    <w:rsid w:val="003254B5"/>
    <w:rsid w:val="0037121F"/>
    <w:rsid w:val="00371602"/>
    <w:rsid w:val="003910D8"/>
    <w:rsid w:val="003A6B7D"/>
    <w:rsid w:val="003B06CA"/>
    <w:rsid w:val="004071FC"/>
    <w:rsid w:val="00445947"/>
    <w:rsid w:val="00461CB3"/>
    <w:rsid w:val="004813B3"/>
    <w:rsid w:val="00496591"/>
    <w:rsid w:val="004C63E4"/>
    <w:rsid w:val="004D3011"/>
    <w:rsid w:val="005262AC"/>
    <w:rsid w:val="005E39D5"/>
    <w:rsid w:val="00600670"/>
    <w:rsid w:val="0062123A"/>
    <w:rsid w:val="00646E75"/>
    <w:rsid w:val="00647826"/>
    <w:rsid w:val="006771D0"/>
    <w:rsid w:val="00715FCB"/>
    <w:rsid w:val="00743101"/>
    <w:rsid w:val="00764C9F"/>
    <w:rsid w:val="007775E1"/>
    <w:rsid w:val="007867A0"/>
    <w:rsid w:val="007927F5"/>
    <w:rsid w:val="00802CA0"/>
    <w:rsid w:val="009260CD"/>
    <w:rsid w:val="00940A66"/>
    <w:rsid w:val="00952C25"/>
    <w:rsid w:val="00A2118D"/>
    <w:rsid w:val="00AD0A50"/>
    <w:rsid w:val="00AD76E2"/>
    <w:rsid w:val="00B20152"/>
    <w:rsid w:val="00B359E4"/>
    <w:rsid w:val="00B57D98"/>
    <w:rsid w:val="00B70850"/>
    <w:rsid w:val="00C066B6"/>
    <w:rsid w:val="00C37BA1"/>
    <w:rsid w:val="00C4674C"/>
    <w:rsid w:val="00C506CF"/>
    <w:rsid w:val="00C72BED"/>
    <w:rsid w:val="00C9578B"/>
    <w:rsid w:val="00CB0055"/>
    <w:rsid w:val="00CD7C71"/>
    <w:rsid w:val="00D2522B"/>
    <w:rsid w:val="00D422DE"/>
    <w:rsid w:val="00D5459D"/>
    <w:rsid w:val="00DA1F4D"/>
    <w:rsid w:val="00DD172A"/>
    <w:rsid w:val="00E25A26"/>
    <w:rsid w:val="00E4381A"/>
    <w:rsid w:val="00E55D74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B62017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3716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72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y%20Kumar%20Sah\AppData\Local\Microsoft\Office\16.0\DTS\en-US%7bA6C8E23A-B452-4075-8F46-C479D455EFBC%7d\%7b502FF637-AADE-4C80-A72D-4B50EE2FA049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90D4173A2734F92A17802DE1C7DC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56663-5E1E-4575-9BDD-4CA56E86A233}"/>
      </w:docPartPr>
      <w:docPartBody>
        <w:p w:rsidR="00000000" w:rsidRDefault="00000000">
          <w:pPr>
            <w:pStyle w:val="A90D4173A2734F92A17802DE1C7DCE24"/>
          </w:pPr>
          <w:r w:rsidRPr="00D5459D">
            <w:t>Profile</w:t>
          </w:r>
        </w:p>
      </w:docPartBody>
    </w:docPart>
    <w:docPart>
      <w:docPartPr>
        <w:name w:val="AE2116EB4CE64F9CB5F662C69C307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36367-A546-4ABB-95D4-4934A638F8C0}"/>
      </w:docPartPr>
      <w:docPartBody>
        <w:p w:rsidR="00000000" w:rsidRDefault="00000000">
          <w:pPr>
            <w:pStyle w:val="AE2116EB4CE64F9CB5F662C69C307E78"/>
          </w:pPr>
          <w:r w:rsidRPr="00CB0055">
            <w:t>Contact</w:t>
          </w:r>
        </w:p>
      </w:docPartBody>
    </w:docPart>
    <w:docPart>
      <w:docPartPr>
        <w:name w:val="555B37957DE44D0B909290A635CB2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D0A22-33A3-4BED-AEF0-BAF1F91B4A53}"/>
      </w:docPartPr>
      <w:docPartBody>
        <w:p w:rsidR="00000000" w:rsidRDefault="00000000">
          <w:pPr>
            <w:pStyle w:val="555B37957DE44D0B909290A635CB23DA"/>
          </w:pPr>
          <w:r w:rsidRPr="004D3011">
            <w:t>PHONE:</w:t>
          </w:r>
        </w:p>
      </w:docPartBody>
    </w:docPart>
    <w:docPart>
      <w:docPartPr>
        <w:name w:val="6275766144824C2597DD02C52D51F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93CFE5-250B-4CC6-AD2C-BFC047CCDBBC}"/>
      </w:docPartPr>
      <w:docPartBody>
        <w:p w:rsidR="00000000" w:rsidRDefault="00000000">
          <w:pPr>
            <w:pStyle w:val="6275766144824C2597DD02C52D51FAFF"/>
          </w:pPr>
          <w:r w:rsidRPr="004D3011">
            <w:t>WEBSITE:</w:t>
          </w:r>
        </w:p>
      </w:docPartBody>
    </w:docPart>
    <w:docPart>
      <w:docPartPr>
        <w:name w:val="A93FD73CAF9D4371ADB4A80813BB1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29081-66A5-434D-8133-3464806555FD}"/>
      </w:docPartPr>
      <w:docPartBody>
        <w:p w:rsidR="00000000" w:rsidRDefault="00000000">
          <w:pPr>
            <w:pStyle w:val="A93FD73CAF9D4371ADB4A80813BB1C71"/>
          </w:pPr>
          <w:r w:rsidRPr="004D3011">
            <w:t>EMAIL:</w:t>
          </w:r>
        </w:p>
      </w:docPartBody>
    </w:docPart>
    <w:docPart>
      <w:docPartPr>
        <w:name w:val="8327DFA350E44858A9DE8D9EC4D3D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058C4-98E5-4488-8656-73F8A64AA486}"/>
      </w:docPartPr>
      <w:docPartBody>
        <w:p w:rsidR="00000000" w:rsidRDefault="00000000">
          <w:pPr>
            <w:pStyle w:val="8327DFA350E44858A9DE8D9EC4D3D92C"/>
          </w:pPr>
          <w:r w:rsidRPr="00CB0055">
            <w:t>Hobbies</w:t>
          </w:r>
        </w:p>
      </w:docPartBody>
    </w:docPart>
    <w:docPart>
      <w:docPartPr>
        <w:name w:val="100E7F99F5FD487789F01B6AF3457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0E5CF-C870-49C3-8F5C-490605439C09}"/>
      </w:docPartPr>
      <w:docPartBody>
        <w:p w:rsidR="00000000" w:rsidRDefault="00000000">
          <w:pPr>
            <w:pStyle w:val="100E7F99F5FD487789F01B6AF3457706"/>
          </w:pPr>
          <w:r w:rsidRPr="00036450">
            <w:t>EDUCATION</w:t>
          </w:r>
        </w:p>
      </w:docPartBody>
    </w:docPart>
    <w:docPart>
      <w:docPartPr>
        <w:name w:val="997AC7B8A8D14E6E89B60EA0A022E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8DBD7-0F2B-439F-89D3-2F7803814D3B}"/>
      </w:docPartPr>
      <w:docPartBody>
        <w:p w:rsidR="00000000" w:rsidRDefault="00000000">
          <w:pPr>
            <w:pStyle w:val="997AC7B8A8D14E6E89B60EA0A022E848"/>
          </w:pPr>
          <w:r w:rsidRPr="00036450">
            <w:rPr>
              <w:rStyle w:val="Heading2Char"/>
            </w:rPr>
            <w:t>SKILLS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359"/>
    <w:rsid w:val="001A5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kern w:val="0"/>
      <w:szCs w:val="26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D36E0662DAE41CCB946E7C6BAD1D113">
    <w:name w:val="1D36E0662DAE41CCB946E7C6BAD1D113"/>
  </w:style>
  <w:style w:type="paragraph" w:customStyle="1" w:styleId="CF15A7219022431488E35C86A9F0A9EC">
    <w:name w:val="CF15A7219022431488E35C86A9F0A9EC"/>
  </w:style>
  <w:style w:type="paragraph" w:customStyle="1" w:styleId="A90D4173A2734F92A17802DE1C7DCE24">
    <w:name w:val="A90D4173A2734F92A17802DE1C7DCE24"/>
  </w:style>
  <w:style w:type="paragraph" w:customStyle="1" w:styleId="6FAE3948E3FC4A7DBA47791739CBF3D7">
    <w:name w:val="6FAE3948E3FC4A7DBA47791739CBF3D7"/>
  </w:style>
  <w:style w:type="paragraph" w:customStyle="1" w:styleId="AE2116EB4CE64F9CB5F662C69C307E78">
    <w:name w:val="AE2116EB4CE64F9CB5F662C69C307E78"/>
  </w:style>
  <w:style w:type="paragraph" w:customStyle="1" w:styleId="555B37957DE44D0B909290A635CB23DA">
    <w:name w:val="555B37957DE44D0B909290A635CB23DA"/>
  </w:style>
  <w:style w:type="paragraph" w:customStyle="1" w:styleId="157A8357569C4C27A1AE00B24CC02E19">
    <w:name w:val="157A8357569C4C27A1AE00B24CC02E19"/>
  </w:style>
  <w:style w:type="paragraph" w:customStyle="1" w:styleId="6275766144824C2597DD02C52D51FAFF">
    <w:name w:val="6275766144824C2597DD02C52D51FAFF"/>
  </w:style>
  <w:style w:type="paragraph" w:customStyle="1" w:styleId="0869A4397C1C489985558635AAF15F4F">
    <w:name w:val="0869A4397C1C489985558635AAF15F4F"/>
  </w:style>
  <w:style w:type="paragraph" w:customStyle="1" w:styleId="A93FD73CAF9D4371ADB4A80813BB1C71">
    <w:name w:val="A93FD73CAF9D4371ADB4A80813BB1C71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9C31F6044D14483089422484F9A6CDBF">
    <w:name w:val="9C31F6044D14483089422484F9A6CDBF"/>
  </w:style>
  <w:style w:type="paragraph" w:customStyle="1" w:styleId="8327DFA350E44858A9DE8D9EC4D3D92C">
    <w:name w:val="8327DFA350E44858A9DE8D9EC4D3D92C"/>
  </w:style>
  <w:style w:type="paragraph" w:customStyle="1" w:styleId="AE6149B3B28842249E51226AF7D95E3C">
    <w:name w:val="AE6149B3B28842249E51226AF7D95E3C"/>
  </w:style>
  <w:style w:type="paragraph" w:customStyle="1" w:styleId="C59826B67C3944DF9F6D834BB65B8BD2">
    <w:name w:val="C59826B67C3944DF9F6D834BB65B8BD2"/>
  </w:style>
  <w:style w:type="paragraph" w:customStyle="1" w:styleId="F02DA95EE853442AA1C7FDBA85E91436">
    <w:name w:val="F02DA95EE853442AA1C7FDBA85E91436"/>
  </w:style>
  <w:style w:type="paragraph" w:customStyle="1" w:styleId="B41A0D7CE164469D97768FE1A6037E4F">
    <w:name w:val="B41A0D7CE164469D97768FE1A6037E4F"/>
  </w:style>
  <w:style w:type="paragraph" w:customStyle="1" w:styleId="100E7F99F5FD487789F01B6AF3457706">
    <w:name w:val="100E7F99F5FD487789F01B6AF3457706"/>
  </w:style>
  <w:style w:type="paragraph" w:customStyle="1" w:styleId="C9627886C247483184B26EA1E9644826">
    <w:name w:val="C9627886C247483184B26EA1E9644826"/>
  </w:style>
  <w:style w:type="paragraph" w:customStyle="1" w:styleId="AE60A269C41946849194C2EB252F014D">
    <w:name w:val="AE60A269C41946849194C2EB252F014D"/>
  </w:style>
  <w:style w:type="paragraph" w:customStyle="1" w:styleId="5F2446EB57434FE8A17DC0EAE183EBEB">
    <w:name w:val="5F2446EB57434FE8A17DC0EAE183EBEB"/>
  </w:style>
  <w:style w:type="paragraph" w:customStyle="1" w:styleId="B15B697BDADD40CD9D5B651A012F0348">
    <w:name w:val="B15B697BDADD40CD9D5B651A012F0348"/>
  </w:style>
  <w:style w:type="paragraph" w:customStyle="1" w:styleId="888190232103443AA4C673485D75A1B3">
    <w:name w:val="888190232103443AA4C673485D75A1B3"/>
  </w:style>
  <w:style w:type="paragraph" w:customStyle="1" w:styleId="77917E4D03A04533A097DA7C21279410">
    <w:name w:val="77917E4D03A04533A097DA7C21279410"/>
  </w:style>
  <w:style w:type="paragraph" w:customStyle="1" w:styleId="9ECD7A9077354F8C9371C0266A73D8D4">
    <w:name w:val="9ECD7A9077354F8C9371C0266A73D8D4"/>
  </w:style>
  <w:style w:type="paragraph" w:customStyle="1" w:styleId="B37B53E9DF1543E598C0B41DB142B015">
    <w:name w:val="B37B53E9DF1543E598C0B41DB142B015"/>
  </w:style>
  <w:style w:type="paragraph" w:customStyle="1" w:styleId="1D3813E47AE64428A957038C49A4913E">
    <w:name w:val="1D3813E47AE64428A957038C49A4913E"/>
  </w:style>
  <w:style w:type="paragraph" w:customStyle="1" w:styleId="DC02BFDC556942198C38BF34D3F2856D">
    <w:name w:val="DC02BFDC556942198C38BF34D3F2856D"/>
  </w:style>
  <w:style w:type="paragraph" w:customStyle="1" w:styleId="7D12780CFA88495B94DE17C8F1650D6D">
    <w:name w:val="7D12780CFA88495B94DE17C8F1650D6D"/>
  </w:style>
  <w:style w:type="paragraph" w:customStyle="1" w:styleId="4676E074DB6C4EFAB805AF6115082270">
    <w:name w:val="4676E074DB6C4EFAB805AF6115082270"/>
  </w:style>
  <w:style w:type="paragraph" w:customStyle="1" w:styleId="73C9A9C231AE47F48511B83474E27448">
    <w:name w:val="73C9A9C231AE47F48511B83474E27448"/>
  </w:style>
  <w:style w:type="paragraph" w:customStyle="1" w:styleId="B0C4559B5CC947F0ACD0D4FEB0ACDD18">
    <w:name w:val="B0C4559B5CC947F0ACD0D4FEB0ACDD18"/>
  </w:style>
  <w:style w:type="paragraph" w:customStyle="1" w:styleId="08F817D3DD554C9A85792B8D062931E4">
    <w:name w:val="08F817D3DD554C9A85792B8D062931E4"/>
  </w:style>
  <w:style w:type="paragraph" w:customStyle="1" w:styleId="4D3AD98957244636A6F898E0E472F50F">
    <w:name w:val="4D3AD98957244636A6F898E0E472F50F"/>
  </w:style>
  <w:style w:type="paragraph" w:customStyle="1" w:styleId="1BFD2F38C7AE41DAAB0C94A74DFB7537">
    <w:name w:val="1BFD2F38C7AE41DAAB0C94A74DFB7537"/>
  </w:style>
  <w:style w:type="paragraph" w:customStyle="1" w:styleId="CC45044A62524BB5BB4A56E44B8C0DB7">
    <w:name w:val="CC45044A62524BB5BB4A56E44B8C0DB7"/>
  </w:style>
  <w:style w:type="paragraph" w:customStyle="1" w:styleId="7A0F33C2F5A04D4DBA1FCDBFFC6DFE68">
    <w:name w:val="7A0F33C2F5A04D4DBA1FCDBFFC6DFE68"/>
  </w:style>
  <w:style w:type="paragraph" w:customStyle="1" w:styleId="D18524E85885444E85613612C86E2732">
    <w:name w:val="D18524E85885444E85613612C86E2732"/>
  </w:style>
  <w:style w:type="paragraph" w:customStyle="1" w:styleId="2119F7EC310E4D849CF1601BA27CAD1C">
    <w:name w:val="2119F7EC310E4D849CF1601BA27CAD1C"/>
  </w:style>
  <w:style w:type="paragraph" w:customStyle="1" w:styleId="2AEC962E439C48899EBA41972DD784CC">
    <w:name w:val="2AEC962E439C48899EBA41972DD784CC"/>
  </w:style>
  <w:style w:type="paragraph" w:customStyle="1" w:styleId="276BD5F4178F4E5E9B0A438CEAFC7FC5">
    <w:name w:val="276BD5F4178F4E5E9B0A438CEAFC7FC5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kern w:val="0"/>
      <w:szCs w:val="26"/>
      <w:lang w:eastAsia="ja-JP"/>
      <w14:ligatures w14:val="none"/>
    </w:rPr>
  </w:style>
  <w:style w:type="paragraph" w:customStyle="1" w:styleId="997AC7B8A8D14E6E89B60EA0A022E848">
    <w:name w:val="997AC7B8A8D14E6E89B60EA0A022E8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 dpi="0" rotWithShape="1"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63500">
          <a:solidFill>
            <a:schemeClr val="accent1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{502FF637-AADE-4C80-A72D-4B50EE2FA049}tf00546271_win32.dotx</Template>
  <TotalTime>0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preamshah</cp:keywords>
  <dc:description/>
  <cp:lastModifiedBy/>
  <cp:revision>1</cp:revision>
  <dcterms:created xsi:type="dcterms:W3CDTF">2024-01-10T15:28:00Z</dcterms:created>
  <dcterms:modified xsi:type="dcterms:W3CDTF">2024-01-10T16:07:00Z</dcterms:modified>
</cp:coreProperties>
</file>